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35723" w:rsidRDefault="00F7358F" w:rsidP="0097399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A06D24" wp14:editId="5F87A69D">
                <wp:simplePos x="0" y="0"/>
                <wp:positionH relativeFrom="column">
                  <wp:posOffset>5334602</wp:posOffset>
                </wp:positionH>
                <wp:positionV relativeFrom="paragraph">
                  <wp:posOffset>2843530</wp:posOffset>
                </wp:positionV>
                <wp:extent cx="1883711" cy="476250"/>
                <wp:effectExtent l="0" t="0" r="0" b="6350"/>
                <wp:wrapNone/>
                <wp:docPr id="23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711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A2" w:rsidRPr="00973992" w:rsidRDefault="00F7358F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>Treasure your treasures</w:t>
                            </w:r>
                            <w:r w:rsidR="00ED56A2" w:rsidRPr="00BA7CE7"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 xml:space="preserve">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06D2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420.05pt;margin-top:223.9pt;width:148.3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" filled="f" stroked="f">
                <v:textbox>
                  <w:txbxContent>
                    <w:p w:rsidR="00ED56A2" w:rsidRPr="00973992" w:rsidRDefault="00F7358F" w:rsidP="00973992">
                      <w:pPr>
                        <w:spacing w:before="240"/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>Treasure your treasures</w:t>
                      </w:r>
                      <w:r w:rsidR="00ED56A2" w:rsidRPr="00BA7CE7"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 xml:space="preserve"> copy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0FB924" wp14:editId="603E7E55">
                <wp:simplePos x="0" y="0"/>
                <wp:positionH relativeFrom="column">
                  <wp:posOffset>4363085</wp:posOffset>
                </wp:positionH>
                <wp:positionV relativeFrom="paragraph">
                  <wp:posOffset>3148330</wp:posOffset>
                </wp:positionV>
                <wp:extent cx="3776573" cy="1750659"/>
                <wp:effectExtent l="0" t="0" r="33655" b="279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573" cy="1750659"/>
                          <a:chOff x="0" y="0"/>
                          <a:chExt cx="3776573" cy="1750659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14605" y="1044575"/>
                            <a:ext cx="3761968" cy="7060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E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56A2" w:rsidRPr="0023333E" w:rsidRDefault="00ED56A2" w:rsidP="00973992">
                              <w:pPr>
                                <w:spacing w:before="240"/>
                                <w:rPr>
                                  <w:rFonts w:ascii="Arial" w:hAnsi="Arial" w:cs="Arial"/>
                                  <w:color w:val="0D51A0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23333E">
                                <w:rPr>
                                  <w:rFonts w:ascii="Arial" w:hAnsi="Arial" w:cs="Arial"/>
                                  <w:color w:val="0D51A0"/>
                                  <w:sz w:val="20"/>
                                  <w:szCs w:val="20"/>
                                  <w:lang w:val="en-GB"/>
                                </w:rPr>
                                <w:t>To find out more, go to</w:t>
                              </w:r>
                              <w:r w:rsidRPr="0023333E">
                                <w:rPr>
                                  <w:rFonts w:ascii="Arial" w:hAnsi="Arial" w:cs="Arial"/>
                                  <w:color w:val="0D51A0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23333E">
                                <w:rPr>
                                  <w:rFonts w:ascii="Arial" w:hAnsi="Arial" w:cs="Arial"/>
                                  <w:color w:val="C94682"/>
                                  <w:sz w:val="20"/>
                                  <w:szCs w:val="20"/>
                                  <w:lang w:val="en-GB"/>
                                </w:rPr>
                                <w:t>www.heritageopendays.org</w:t>
                              </w:r>
                              <w:r w:rsidR="00501551">
                                <w:rPr>
                                  <w:rFonts w:ascii="Arial" w:hAnsi="Arial" w:cs="Arial"/>
                                  <w:color w:val="C94682"/>
                                  <w:sz w:val="20"/>
                                  <w:szCs w:val="20"/>
                                  <w:lang w:val="en-GB"/>
                                </w:rPr>
                                <w:t>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0" y="0"/>
                            <a:ext cx="312483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358F" w:rsidRDefault="00F7358F" w:rsidP="00F7358F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</w:p>
                            <w:p w:rsidR="00B66508" w:rsidRDefault="00B66508" w:rsidP="00B66508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>Take up the challenge and explore the treasures on</w:t>
                              </w:r>
                            </w:p>
                            <w:p w:rsidR="00B66508" w:rsidRDefault="00B66508" w:rsidP="00B66508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 xml:space="preserve"> doorstep with Heritage Open Days this year.</w:t>
                              </w:r>
                            </w:p>
                            <w:p w:rsidR="00B66508" w:rsidRDefault="00B66508" w:rsidP="00B66508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>Whether you are visiting the places you love or</w:t>
                              </w:r>
                            </w:p>
                            <w:p w:rsidR="00B66508" w:rsidRDefault="00B66508" w:rsidP="00B66508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>discovering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 xml:space="preserve"> something new, take a snap and post</w:t>
                              </w:r>
                            </w:p>
                            <w:p w:rsidR="00B66508" w:rsidRDefault="00B66508" w:rsidP="00B66508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 xml:space="preserve"> on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>Instagram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 xml:space="preserve">;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>facebook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  <w:t xml:space="preserve"> or tweet us all about it</w:t>
                              </w:r>
                            </w:p>
                            <w:p w:rsidR="006A71F9" w:rsidRDefault="00B66508" w:rsidP="00B66508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BC2E70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BC2E70"/>
                                  <w:sz w:val="20"/>
                                  <w:szCs w:val="20"/>
                                </w:rPr>
                                <w:t>heritageopenday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BC2E70"/>
                                  <w:sz w:val="20"/>
                                  <w:szCs w:val="20"/>
                                </w:rPr>
                                <w:t xml:space="preserve"> #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BC2E70"/>
                                  <w:sz w:val="20"/>
                                  <w:szCs w:val="20"/>
                                </w:rPr>
                                <w:t>TreasureYourTreasures</w:t>
                              </w:r>
                              <w:proofErr w:type="spellEnd"/>
                            </w:p>
                            <w:p w:rsidR="00F7358F" w:rsidRDefault="00F7358F" w:rsidP="00F7358F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</w:p>
                            <w:p w:rsidR="00F7358F" w:rsidRPr="00F7358F" w:rsidRDefault="00F7358F" w:rsidP="00F7358F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740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FB924" id="Group 2" o:spid="_x0000_s1027" style="position:absolute;margin-left:343.55pt;margin-top:247.9pt;width:297.35pt;height:137.85pt;z-index:251676672" coordsize="37765,1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">
                <v:shape id="_x0000_s1028" type="#_x0000_t202" style="position:absolute;left:146;top:10445;width:37619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lUsEA&#10;AADbAAAADwAAAGRycy9kb3ducmV2LnhtbERPTWvCMBi+D/YfwjvwNtN5cKMai5sUBl78QvD20rym&#10;1eZNl2S2/vvlIOz48HzPi8G24kY+NI4VvI0zEMSV0w0bBYd9+foBIkRkja1jUnCnAMXi+WmOuXY9&#10;b+m2i0akEA45Kqhj7HIpQ1WTxTB2HXHizs5bjAl6I7XHPoXbVk6ybCotNpwaauzoq6bquvu1CjbH&#10;n+ZTd+uwKs99MMeT2fiLUWr0MixnICIN8V/8cH9rBe9pffqSf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I5VLBAAAA2wAAAA8AAAAAAAAAAAAAAAAAmAIAAGRycy9kb3du&#10;cmV2LnhtbFBLBQYAAAAABAAEAPUAAACGAwAAAAA=&#10;" filled="f" strokecolor="#fffffe">
                  <v:textbox>
                    <w:txbxContent>
                      <w:p w:rsidR="00ED56A2" w:rsidRPr="0023333E" w:rsidRDefault="00ED56A2" w:rsidP="00973992">
                        <w:pPr>
                          <w:spacing w:before="240"/>
                          <w:rPr>
                            <w:rFonts w:ascii="Arial" w:hAnsi="Arial" w:cs="Arial"/>
                            <w:color w:val="0D51A0"/>
                            <w:sz w:val="20"/>
                            <w:szCs w:val="20"/>
                            <w:lang w:val="en-GB"/>
                          </w:rPr>
                        </w:pPr>
                        <w:r w:rsidRPr="0023333E">
                          <w:rPr>
                            <w:rFonts w:ascii="Arial" w:hAnsi="Arial" w:cs="Arial"/>
                            <w:color w:val="0D51A0"/>
                            <w:sz w:val="20"/>
                            <w:szCs w:val="20"/>
                            <w:lang w:val="en-GB"/>
                          </w:rPr>
                          <w:t>To find out more, go to</w:t>
                        </w:r>
                        <w:r w:rsidRPr="0023333E">
                          <w:rPr>
                            <w:rFonts w:ascii="Arial" w:hAnsi="Arial" w:cs="Arial"/>
                            <w:color w:val="0D51A0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23333E">
                          <w:rPr>
                            <w:rFonts w:ascii="Arial" w:hAnsi="Arial" w:cs="Arial"/>
                            <w:color w:val="C94682"/>
                            <w:sz w:val="20"/>
                            <w:szCs w:val="20"/>
                            <w:lang w:val="en-GB"/>
                          </w:rPr>
                          <w:t>www.heritageopendays.org</w:t>
                        </w:r>
                        <w:r w:rsidR="00501551">
                          <w:rPr>
                            <w:rFonts w:ascii="Arial" w:hAnsi="Arial" w:cs="Arial"/>
                            <w:color w:val="C94682"/>
                            <w:sz w:val="20"/>
                            <w:szCs w:val="20"/>
                            <w:lang w:val="en-GB"/>
                          </w:rPr>
                          <w:t>.uk</w:t>
                        </w:r>
                      </w:p>
                    </w:txbxContent>
                  </v:textbox>
                </v:shape>
                <v:shape id="Text Box 71" o:spid="_x0000_s1029" type="#_x0000_t202" style="position:absolute;width:31248;height:1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F7358F" w:rsidRDefault="00F7358F" w:rsidP="00F7358F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</w:p>
                      <w:p w:rsidR="00B66508" w:rsidRDefault="00B66508" w:rsidP="00B66508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>Take up the challenge and explore the treasures on</w:t>
                        </w:r>
                      </w:p>
                      <w:p w:rsidR="00B66508" w:rsidRDefault="00B66508" w:rsidP="00B66508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>your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 xml:space="preserve"> doorstep with Heritage Open Days this year.</w:t>
                        </w:r>
                      </w:p>
                      <w:p w:rsidR="00B66508" w:rsidRDefault="00B66508" w:rsidP="00B66508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>Whether you are visiting the places you love or</w:t>
                        </w:r>
                      </w:p>
                      <w:p w:rsidR="00B66508" w:rsidRDefault="00B66508" w:rsidP="00B66508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>discovering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 xml:space="preserve"> something new, take a snap and post</w:t>
                        </w:r>
                      </w:p>
                      <w:p w:rsidR="00B66508" w:rsidRDefault="00B66508" w:rsidP="00B66508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>it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 xml:space="preserve"> on Instagram;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>facebook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  <w:t xml:space="preserve"> or tweet us all about it</w:t>
                        </w:r>
                      </w:p>
                      <w:p w:rsidR="006A71F9" w:rsidRDefault="00B66508" w:rsidP="00B66508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BC2E70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BC2E70"/>
                            <w:sz w:val="20"/>
                            <w:szCs w:val="20"/>
                          </w:rPr>
                          <w:t>heritageopenday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BC2E70"/>
                            <w:sz w:val="20"/>
                            <w:szCs w:val="20"/>
                          </w:rPr>
                          <w:t xml:space="preserve"> #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BC2E70"/>
                            <w:sz w:val="20"/>
                            <w:szCs w:val="20"/>
                          </w:rPr>
                          <w:t>TreasureYourTreasures</w:t>
                        </w:r>
                        <w:proofErr w:type="spellEnd"/>
                      </w:p>
                      <w:p w:rsidR="00F7358F" w:rsidRDefault="00F7358F" w:rsidP="00F7358F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</w:p>
                      <w:p w:rsidR="00F7358F" w:rsidRPr="00F7358F" w:rsidRDefault="00F7358F" w:rsidP="00F7358F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740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58815E37" wp14:editId="76084DED">
            <wp:simplePos x="0" y="0"/>
            <wp:positionH relativeFrom="column">
              <wp:posOffset>7457440</wp:posOffset>
            </wp:positionH>
            <wp:positionV relativeFrom="paragraph">
              <wp:posOffset>3234055</wp:posOffset>
            </wp:positionV>
            <wp:extent cx="763270" cy="763270"/>
            <wp:effectExtent l="0" t="0" r="0" b="0"/>
            <wp:wrapNone/>
            <wp:docPr id="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B24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7A27728" wp14:editId="6EC20F52">
            <wp:simplePos x="0" y="0"/>
            <wp:positionH relativeFrom="column">
              <wp:posOffset>7923530</wp:posOffset>
            </wp:positionH>
            <wp:positionV relativeFrom="paragraph">
              <wp:posOffset>1357630</wp:posOffset>
            </wp:positionV>
            <wp:extent cx="688975" cy="688975"/>
            <wp:effectExtent l="0" t="0" r="0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D2BC2B" wp14:editId="20898F5F">
                <wp:simplePos x="0" y="0"/>
                <wp:positionH relativeFrom="column">
                  <wp:posOffset>1581906</wp:posOffset>
                </wp:positionH>
                <wp:positionV relativeFrom="paragraph">
                  <wp:posOffset>2843530</wp:posOffset>
                </wp:positionV>
                <wp:extent cx="507474" cy="476250"/>
                <wp:effectExtent l="0" t="0" r="0" b="6350"/>
                <wp:wrapNone/>
                <wp:docPr id="21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74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A2" w:rsidRPr="00973992" w:rsidRDefault="00ED56A2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>Icons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BC2B" id="_x0000_s1030" type="#_x0000_t202" style="position:absolute;margin-left:124.55pt;margin-top:223.9pt;width:39.9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" filled="f" stroked="f">
                <v:textbox>
                  <w:txbxContent>
                    <w:p w:rsidR="00ED56A2" w:rsidRPr="00973992" w:rsidRDefault="00ED56A2" w:rsidP="00973992">
                      <w:pPr>
                        <w:spacing w:before="240"/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>Icons</w:t>
                      </w:r>
                    </w:p>
                  </w:txbxContent>
                </v:textbox>
              </v:shape>
            </w:pict>
          </mc:Fallback>
        </mc:AlternateContent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584DE981" wp14:editId="4003EA55">
                <wp:simplePos x="0" y="0"/>
                <wp:positionH relativeFrom="column">
                  <wp:posOffset>422910</wp:posOffset>
                </wp:positionH>
                <wp:positionV relativeFrom="paragraph">
                  <wp:posOffset>2818765</wp:posOffset>
                </wp:positionV>
                <wp:extent cx="2934335" cy="2038985"/>
                <wp:effectExtent l="0" t="0" r="37465" b="18415"/>
                <wp:wrapThrough wrapText="bothSides">
                  <wp:wrapPolygon edited="0">
                    <wp:start x="0" y="0"/>
                    <wp:lineTo x="0" y="21526"/>
                    <wp:lineTo x="21689" y="21526"/>
                    <wp:lineTo x="21689" y="0"/>
                    <wp:lineTo x="0" y="0"/>
                  </wp:wrapPolygon>
                </wp:wrapThrough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335" cy="2038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C21DE" id="Rectangle 51" o:spid="_x0000_s1026" style="position:absolute;margin-left:33.3pt;margin-top:221.95pt;width:231.05pt;height:160.5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" filled="f" strokecolor="#bfbfbf [2412]">
                <w10:wrap type="through"/>
              </v:rect>
            </w:pict>
          </mc:Fallback>
        </mc:AlternateContent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71418B01" wp14:editId="7A7E942E">
            <wp:simplePos x="0" y="0"/>
            <wp:positionH relativeFrom="column">
              <wp:posOffset>2178685</wp:posOffset>
            </wp:positionH>
            <wp:positionV relativeFrom="paragraph">
              <wp:posOffset>4091305</wp:posOffset>
            </wp:positionV>
            <wp:extent cx="302260" cy="302260"/>
            <wp:effectExtent l="0" t="0" r="2540" b="2540"/>
            <wp:wrapNone/>
            <wp:docPr id="180" name="Picture 180" descr="C:\Users\Nicola.Graham\AppData\Local\Microsoft\Windows\Temporary Internet Files\Content.Word\sign-langu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sign-language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65079B6D" wp14:editId="6FE28208">
            <wp:simplePos x="0" y="0"/>
            <wp:positionH relativeFrom="column">
              <wp:posOffset>1677035</wp:posOffset>
            </wp:positionH>
            <wp:positionV relativeFrom="paragraph">
              <wp:posOffset>4097655</wp:posOffset>
            </wp:positionV>
            <wp:extent cx="302260" cy="302260"/>
            <wp:effectExtent l="0" t="0" r="2540" b="2540"/>
            <wp:wrapNone/>
            <wp:docPr id="179" name="Picture 179" descr="C:\Users\Nicola.Graham\AppData\Local\Microsoft\Windows\Temporary Internet Files\Content.Word\hearing-l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hearing-loop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FA35A26" wp14:editId="18C65DB7">
            <wp:simplePos x="0" y="0"/>
            <wp:positionH relativeFrom="column">
              <wp:posOffset>1183005</wp:posOffset>
            </wp:positionH>
            <wp:positionV relativeFrom="paragraph">
              <wp:posOffset>4104640</wp:posOffset>
            </wp:positionV>
            <wp:extent cx="302260" cy="302260"/>
            <wp:effectExtent l="0" t="0" r="2540" b="2540"/>
            <wp:wrapNone/>
            <wp:docPr id="178" name="Picture 178" descr="C:\Users\Nicola.Graham\AppData\Local\Microsoft\Windows\Temporary Internet Files\Content.Word\par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parking.gi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D05FD44" wp14:editId="39D1CDA1">
            <wp:simplePos x="0" y="0"/>
            <wp:positionH relativeFrom="column">
              <wp:posOffset>695325</wp:posOffset>
            </wp:positionH>
            <wp:positionV relativeFrom="paragraph">
              <wp:posOffset>4104640</wp:posOffset>
            </wp:positionV>
            <wp:extent cx="302260" cy="302260"/>
            <wp:effectExtent l="0" t="0" r="2540" b="2540"/>
            <wp:wrapNone/>
            <wp:docPr id="177" name="Picture 177" descr="C:\Users\Nicola.Graham\AppData\Local\Microsoft\Windows\Temporary Internet Files\Content.Word\not-normally-op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not-normally-open.gif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0CA6E9B" wp14:editId="31021756">
            <wp:simplePos x="0" y="0"/>
            <wp:positionH relativeFrom="column">
              <wp:posOffset>2720340</wp:posOffset>
            </wp:positionH>
            <wp:positionV relativeFrom="paragraph">
              <wp:posOffset>3522345</wp:posOffset>
            </wp:positionV>
            <wp:extent cx="302260" cy="302260"/>
            <wp:effectExtent l="0" t="0" r="2540" b="2540"/>
            <wp:wrapNone/>
            <wp:docPr id="176" name="Picture 176" descr="C:\Users\Nicola.Graham\AppData\Local\Microsoft\Windows\Temporary Internet Files\Content.Word\baby-chang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baby-changing.gif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38460EB7" wp14:editId="72AF5F77">
            <wp:simplePos x="0" y="0"/>
            <wp:positionH relativeFrom="column">
              <wp:posOffset>2192020</wp:posOffset>
            </wp:positionH>
            <wp:positionV relativeFrom="paragraph">
              <wp:posOffset>3528695</wp:posOffset>
            </wp:positionV>
            <wp:extent cx="302260" cy="302260"/>
            <wp:effectExtent l="0" t="0" r="2540" b="2540"/>
            <wp:wrapNone/>
            <wp:docPr id="175" name="Picture 175" descr="C:\Users\Nicola.Graham\AppData\Local\Microsoft\Windows\Temporary Internet Files\Content.Word\disabled-par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disabled-parking.gif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CEE4207" wp14:editId="6B67F2AA">
            <wp:simplePos x="0" y="0"/>
            <wp:positionH relativeFrom="column">
              <wp:posOffset>1684020</wp:posOffset>
            </wp:positionH>
            <wp:positionV relativeFrom="paragraph">
              <wp:posOffset>3522345</wp:posOffset>
            </wp:positionV>
            <wp:extent cx="302260" cy="302260"/>
            <wp:effectExtent l="0" t="0" r="2540" b="2540"/>
            <wp:wrapNone/>
            <wp:docPr id="174" name="Picture 174" descr="C:\Users\Nicola.Graham\AppData\Local\Microsoft\Windows\Temporary Internet Files\Content.Word\disabled-toile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disabled-toilets.gif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0DD541B9" wp14:editId="4947014A">
            <wp:simplePos x="0" y="0"/>
            <wp:positionH relativeFrom="column">
              <wp:posOffset>1162685</wp:posOffset>
            </wp:positionH>
            <wp:positionV relativeFrom="paragraph">
              <wp:posOffset>3522345</wp:posOffset>
            </wp:positionV>
            <wp:extent cx="302260" cy="302260"/>
            <wp:effectExtent l="0" t="0" r="2540" b="2540"/>
            <wp:wrapNone/>
            <wp:docPr id="173" name="Picture 173" descr="C:\Users\Nicola.Graham\AppData\Local\Microsoft\Windows\Temporary Internet Files\Content.Word\partial-wheelchair-ac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ola.Graham\AppData\Local\Microsoft\Windows\Temporary Internet Files\Content.Word\partial-wheelchair-access.gi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4095EBB" wp14:editId="36840686">
            <wp:simplePos x="0" y="0"/>
            <wp:positionH relativeFrom="column">
              <wp:posOffset>688552</wp:posOffset>
            </wp:positionH>
            <wp:positionV relativeFrom="paragraph">
              <wp:posOffset>3522345</wp:posOffset>
            </wp:positionV>
            <wp:extent cx="302260" cy="302260"/>
            <wp:effectExtent l="0" t="0" r="2540" b="254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01FB0D50" wp14:editId="173A663F">
                <wp:simplePos x="0" y="0"/>
                <wp:positionH relativeFrom="column">
                  <wp:posOffset>4252595</wp:posOffset>
                </wp:positionH>
                <wp:positionV relativeFrom="paragraph">
                  <wp:posOffset>2818765</wp:posOffset>
                </wp:positionV>
                <wp:extent cx="4192905" cy="2038985"/>
                <wp:effectExtent l="0" t="0" r="23495" b="18415"/>
                <wp:wrapThrough wrapText="bothSides">
                  <wp:wrapPolygon edited="0">
                    <wp:start x="0" y="0"/>
                    <wp:lineTo x="0" y="21526"/>
                    <wp:lineTo x="21590" y="21526"/>
                    <wp:lineTo x="21590" y="0"/>
                    <wp:lineTo x="0" y="0"/>
                  </wp:wrapPolygon>
                </wp:wrapThrough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905" cy="2038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BA988" id="Rectangle 50" o:spid="_x0000_s1026" style="position:absolute;margin-left:334.85pt;margin-top:221.95pt;width:330.15pt;height:160.5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" filled="f" strokecolor="#bfbfbf [2412]">
                <w10:wrap type="through"/>
              </v:rect>
            </w:pict>
          </mc:Fallback>
        </mc:AlternateContent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36712A80" wp14:editId="2E78300A">
                <wp:simplePos x="0" y="0"/>
                <wp:positionH relativeFrom="column">
                  <wp:posOffset>6434667</wp:posOffset>
                </wp:positionH>
                <wp:positionV relativeFrom="paragraph">
                  <wp:posOffset>814070</wp:posOffset>
                </wp:positionV>
                <wp:extent cx="2424430" cy="1313815"/>
                <wp:effectExtent l="0" t="0" r="13970" b="32385"/>
                <wp:wrapThrough wrapText="bothSides">
                  <wp:wrapPolygon edited="0">
                    <wp:start x="0" y="0"/>
                    <wp:lineTo x="0" y="21715"/>
                    <wp:lineTo x="21498" y="21715"/>
                    <wp:lineTo x="21498" y="0"/>
                    <wp:lineTo x="0" y="0"/>
                  </wp:wrapPolygon>
                </wp:wrapThrough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1313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55B4" id="Rectangle 48" o:spid="_x0000_s1026" style="position:absolute;margin-left:506.65pt;margin-top:64.1pt;width:190.9pt;height:103.45pt;z-index:251654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" filled="f" strokecolor="#bfbfbf [2412]">
                <w10:wrap type="through"/>
              </v:rect>
            </w:pict>
          </mc:Fallback>
        </mc:AlternateContent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3D7CAAB" wp14:editId="1886F690">
            <wp:simplePos x="0" y="0"/>
            <wp:positionH relativeFrom="column">
              <wp:posOffset>4566285</wp:posOffset>
            </wp:positionH>
            <wp:positionV relativeFrom="paragraph">
              <wp:posOffset>1322705</wp:posOffset>
            </wp:positionV>
            <wp:extent cx="618490" cy="618490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CADB022" wp14:editId="7E4AB634">
            <wp:simplePos x="0" y="0"/>
            <wp:positionH relativeFrom="column">
              <wp:posOffset>3785870</wp:posOffset>
            </wp:positionH>
            <wp:positionV relativeFrom="paragraph">
              <wp:posOffset>1318260</wp:posOffset>
            </wp:positionV>
            <wp:extent cx="625475" cy="625475"/>
            <wp:effectExtent l="0" t="0" r="9525" b="9525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33CEF64" wp14:editId="23B8849B">
                <wp:simplePos x="0" y="0"/>
                <wp:positionH relativeFrom="column">
                  <wp:posOffset>3454400</wp:posOffset>
                </wp:positionH>
                <wp:positionV relativeFrom="paragraph">
                  <wp:posOffset>814070</wp:posOffset>
                </wp:positionV>
                <wp:extent cx="2058670" cy="1313815"/>
                <wp:effectExtent l="0" t="0" r="24130" b="32385"/>
                <wp:wrapThrough wrapText="bothSides">
                  <wp:wrapPolygon edited="0">
                    <wp:start x="0" y="0"/>
                    <wp:lineTo x="0" y="21715"/>
                    <wp:lineTo x="21587" y="21715"/>
                    <wp:lineTo x="21587" y="0"/>
                    <wp:lineTo x="0" y="0"/>
                  </wp:wrapPolygon>
                </wp:wrapThrough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670" cy="1313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7AE099" id="Rectangle 47" o:spid="_x0000_s1026" style="position:absolute;margin-left:272pt;margin-top:64.1pt;width:162.1pt;height:103.4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" filled="f" strokecolor="#bfbfbf [2412]">
                <w10:wrap type="through"/>
              </v:rect>
            </w:pict>
          </mc:Fallback>
        </mc:AlternateContent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78C3E767" wp14:editId="0E9143FF">
                <wp:simplePos x="0" y="0"/>
                <wp:positionH relativeFrom="column">
                  <wp:posOffset>40640</wp:posOffset>
                </wp:positionH>
                <wp:positionV relativeFrom="paragraph">
                  <wp:posOffset>814070</wp:posOffset>
                </wp:positionV>
                <wp:extent cx="2424430" cy="1313815"/>
                <wp:effectExtent l="0" t="0" r="13970" b="32385"/>
                <wp:wrapThrough wrapText="bothSides">
                  <wp:wrapPolygon edited="0">
                    <wp:start x="0" y="0"/>
                    <wp:lineTo x="0" y="21715"/>
                    <wp:lineTo x="21498" y="21715"/>
                    <wp:lineTo x="21498" y="0"/>
                    <wp:lineTo x="0" y="0"/>
                  </wp:wrapPolygon>
                </wp:wrapThrough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1313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E52BE" id="Rectangle 38" o:spid="_x0000_s1026" style="position:absolute;margin-left:3.2pt;margin-top:64.1pt;width:190.9pt;height:103.45pt;z-index:251655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" filled="f" strokecolor="#bfbfbf [2412]">
                <w10:wrap type="through"/>
              </v:rect>
            </w:pict>
          </mc:Fallback>
        </mc:AlternateContent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EA3E90" wp14:editId="366F0B9B">
                <wp:simplePos x="0" y="0"/>
                <wp:positionH relativeFrom="column">
                  <wp:posOffset>4113530</wp:posOffset>
                </wp:positionH>
                <wp:positionV relativeFrom="paragraph">
                  <wp:posOffset>784860</wp:posOffset>
                </wp:positionV>
                <wp:extent cx="782955" cy="476250"/>
                <wp:effectExtent l="0" t="0" r="0" b="6350"/>
                <wp:wrapNone/>
                <wp:docPr id="19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A2" w:rsidRPr="00973992" w:rsidRDefault="00ED56A2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>M</w:t>
                            </w:r>
                            <w:r w:rsidRPr="00973992"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>ap pins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3E90" id="_x0000_s1031" type="#_x0000_t202" style="position:absolute;margin-left:323.9pt;margin-top:61.8pt;width:61.6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" filled="f" stroked="f">
                <v:textbox>
                  <w:txbxContent>
                    <w:p w:rsidR="00ED56A2" w:rsidRPr="00973992" w:rsidRDefault="00ED56A2" w:rsidP="00973992">
                      <w:pPr>
                        <w:spacing w:before="240"/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>M</w:t>
                      </w:r>
                      <w:r w:rsidRPr="00973992"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>ap pins</w:t>
                      </w:r>
                    </w:p>
                  </w:txbxContent>
                </v:textbox>
              </v:shape>
            </w:pict>
          </mc:Fallback>
        </mc:AlternateContent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1D055C" wp14:editId="3D638246">
                <wp:simplePos x="0" y="0"/>
                <wp:positionH relativeFrom="column">
                  <wp:posOffset>442595</wp:posOffset>
                </wp:positionH>
                <wp:positionV relativeFrom="paragraph">
                  <wp:posOffset>784860</wp:posOffset>
                </wp:positionV>
                <wp:extent cx="1439545" cy="476250"/>
                <wp:effectExtent l="0" t="0" r="0" b="6350"/>
                <wp:wrapNone/>
                <wp:docPr id="14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A2" w:rsidRPr="00973992" w:rsidRDefault="00ED56A2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73992"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>Social media 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055C" id="_x0000_s1032" type="#_x0000_t202" style="position:absolute;margin-left:34.85pt;margin-top:61.8pt;width:113.3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" filled="f" stroked="f">
                <v:textbox>
                  <w:txbxContent>
                    <w:p w:rsidR="00ED56A2" w:rsidRPr="00973992" w:rsidRDefault="00ED56A2" w:rsidP="00973992">
                      <w:pPr>
                        <w:spacing w:before="240"/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  <w:lang w:val="en-GB"/>
                        </w:rPr>
                      </w:pPr>
                      <w:r w:rsidRPr="00973992"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>Social media symbols</w:t>
                      </w:r>
                    </w:p>
                  </w:txbxContent>
                </v:textbox>
              </v:shape>
            </w:pict>
          </mc:Fallback>
        </mc:AlternateContent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D8987D4" wp14:editId="102CA609">
            <wp:simplePos x="0" y="0"/>
            <wp:positionH relativeFrom="column">
              <wp:posOffset>942340</wp:posOffset>
            </wp:positionH>
            <wp:positionV relativeFrom="paragraph">
              <wp:posOffset>1453515</wp:posOffset>
            </wp:positionV>
            <wp:extent cx="430530" cy="430530"/>
            <wp:effectExtent l="0" t="0" r="1270" b="127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 w:rsidRPr="005045F4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BEA6ED4" wp14:editId="0BAA8067">
            <wp:simplePos x="0" y="0"/>
            <wp:positionH relativeFrom="column">
              <wp:posOffset>1597660</wp:posOffset>
            </wp:positionH>
            <wp:positionV relativeFrom="paragraph">
              <wp:posOffset>1461135</wp:posOffset>
            </wp:positionV>
            <wp:extent cx="416560" cy="416560"/>
            <wp:effectExtent l="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70CAA8A" wp14:editId="2BF72FAC">
            <wp:simplePos x="0" y="0"/>
            <wp:positionH relativeFrom="column">
              <wp:posOffset>290195</wp:posOffset>
            </wp:positionH>
            <wp:positionV relativeFrom="paragraph">
              <wp:posOffset>1445895</wp:posOffset>
            </wp:positionV>
            <wp:extent cx="505460" cy="409575"/>
            <wp:effectExtent l="0" t="0" r="254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4ECB486" wp14:editId="47D646C1">
            <wp:simplePos x="0" y="0"/>
            <wp:positionH relativeFrom="column">
              <wp:posOffset>6732270</wp:posOffset>
            </wp:positionH>
            <wp:positionV relativeFrom="paragraph">
              <wp:posOffset>1483995</wp:posOffset>
            </wp:positionV>
            <wp:extent cx="984250" cy="466725"/>
            <wp:effectExtent l="0" t="0" r="635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653E4C" wp14:editId="01139778">
                <wp:simplePos x="0" y="0"/>
                <wp:positionH relativeFrom="column">
                  <wp:posOffset>7120890</wp:posOffset>
                </wp:positionH>
                <wp:positionV relativeFrom="paragraph">
                  <wp:posOffset>784860</wp:posOffset>
                </wp:positionV>
                <wp:extent cx="1026795" cy="476250"/>
                <wp:effectExtent l="0" t="0" r="0" b="6350"/>
                <wp:wrapNone/>
                <wp:docPr id="2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A2" w:rsidRPr="00973992" w:rsidRDefault="00ED56A2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>E</w:t>
                            </w:r>
                            <w:r w:rsidRPr="00BA7CE7"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 xml:space="preserve">vent </w:t>
                            </w:r>
                            <w:r>
                              <w:rPr>
                                <w:rFonts w:ascii="Arial" w:hAnsi="Arial" w:cs="Arial"/>
                                <w:color w:val="0D51A0"/>
                                <w:sz w:val="20"/>
                                <w:szCs w:val="20"/>
                              </w:rPr>
                              <w:t>logos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3E4C" id="_x0000_s1033" type="#_x0000_t202" style="position:absolute;margin-left:560.7pt;margin-top:61.8pt;width:80.8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" filled="f" stroked="f">
                <v:textbox>
                  <w:txbxContent>
                    <w:p w:rsidR="00ED56A2" w:rsidRPr="00973992" w:rsidRDefault="00ED56A2" w:rsidP="00973992">
                      <w:pPr>
                        <w:spacing w:before="240"/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>E</w:t>
                      </w:r>
                      <w:r w:rsidRPr="00BA7CE7"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 xml:space="preserve">vent </w:t>
                      </w:r>
                      <w:r>
                        <w:rPr>
                          <w:rFonts w:ascii="Arial" w:hAnsi="Arial" w:cs="Arial"/>
                          <w:color w:val="0D51A0"/>
                          <w:sz w:val="20"/>
                          <w:szCs w:val="20"/>
                        </w:rPr>
                        <w:t>logos</w:t>
                      </w:r>
                    </w:p>
                  </w:txbxContent>
                </v:textbox>
              </v:shape>
            </w:pict>
          </mc:Fallback>
        </mc:AlternateContent>
      </w:r>
      <w:r w:rsidR="0097399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A6905D" wp14:editId="7BFD3257">
                <wp:simplePos x="0" y="0"/>
                <wp:positionH relativeFrom="column">
                  <wp:posOffset>-51434</wp:posOffset>
                </wp:positionH>
                <wp:positionV relativeFrom="paragraph">
                  <wp:posOffset>-121920</wp:posOffset>
                </wp:positionV>
                <wp:extent cx="5063702" cy="570653"/>
                <wp:effectExtent l="0" t="0" r="0" b="0"/>
                <wp:wrapNone/>
                <wp:docPr id="1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702" cy="570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A2" w:rsidRPr="00973992" w:rsidRDefault="00ED56A2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0D51A0"/>
                                <w:lang w:val="en-GB"/>
                              </w:rPr>
                            </w:pPr>
                            <w:r w:rsidRPr="00973992">
                              <w:rPr>
                                <w:rFonts w:ascii="Arial" w:hAnsi="Arial" w:cs="Arial"/>
                                <w:color w:val="0D51A0"/>
                              </w:rPr>
                              <w:t>Copy and paste any of the symbols below to illustrate your event leaflet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905D" id="_x0000_s1034" type="#_x0000_t202" style="position:absolute;margin-left:-4.05pt;margin-top:-9.6pt;width:398.7pt;height:4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" filled="f" stroked="f">
                <v:textbox>
                  <w:txbxContent>
                    <w:p w:rsidR="00ED56A2" w:rsidRPr="00973992" w:rsidRDefault="00ED56A2" w:rsidP="00973992">
                      <w:pPr>
                        <w:spacing w:before="240"/>
                        <w:rPr>
                          <w:rFonts w:ascii="Arial" w:hAnsi="Arial" w:cs="Arial"/>
                          <w:color w:val="0D51A0"/>
                          <w:lang w:val="en-GB"/>
                        </w:rPr>
                      </w:pPr>
                      <w:r w:rsidRPr="00973992">
                        <w:rPr>
                          <w:rFonts w:ascii="Arial" w:hAnsi="Arial" w:cs="Arial"/>
                          <w:color w:val="0D51A0"/>
                        </w:rPr>
                        <w:t>Copy and paste any of the symbols below to illustrate your event leaflet</w:t>
                      </w:r>
                    </w:p>
                  </w:txbxContent>
                </v:textbox>
              </v:shape>
            </w:pict>
          </mc:Fallback>
        </mc:AlternateContent>
      </w:r>
      <w:r w:rsidR="0097399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813CA6" wp14:editId="68008EAF">
                <wp:simplePos x="0" y="0"/>
                <wp:positionH relativeFrom="column">
                  <wp:posOffset>-66675</wp:posOffset>
                </wp:positionH>
                <wp:positionV relativeFrom="paragraph">
                  <wp:posOffset>-779780</wp:posOffset>
                </wp:positionV>
                <wp:extent cx="1184275" cy="605155"/>
                <wp:effectExtent l="0" t="0" r="0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A2" w:rsidRPr="00973992" w:rsidRDefault="00ED56A2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7399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Icon Toolkit</w:t>
                            </w:r>
                          </w:p>
                          <w:p w:rsidR="00ED56A2" w:rsidRPr="00973992" w:rsidRDefault="00ED56A2" w:rsidP="00973992">
                            <w:pPr>
                              <w:spacing w:before="24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3CA6" id="Text Box 24" o:spid="_x0000_s1035" type="#_x0000_t202" style="position:absolute;margin-left:-5.25pt;margin-top:-61.4pt;width:93.25pt;height:4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" filled="f" stroked="f">
                <v:textbox>
                  <w:txbxContent>
                    <w:p w:rsidR="00ED56A2" w:rsidRPr="00973992" w:rsidRDefault="00ED56A2" w:rsidP="00973992">
                      <w:pPr>
                        <w:spacing w:before="240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973992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Icon Toolkit</w:t>
                      </w:r>
                    </w:p>
                    <w:p w:rsidR="00ED56A2" w:rsidRPr="00973992" w:rsidRDefault="00ED56A2" w:rsidP="00973992">
                      <w:pPr>
                        <w:spacing w:before="24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992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786EBC5E" wp14:editId="4B3D5876">
            <wp:simplePos x="0" y="0"/>
            <wp:positionH relativeFrom="column">
              <wp:posOffset>-135890</wp:posOffset>
            </wp:positionH>
            <wp:positionV relativeFrom="paragraph">
              <wp:posOffset>-694690</wp:posOffset>
            </wp:positionV>
            <wp:extent cx="1198880" cy="358140"/>
            <wp:effectExtent l="0" t="0" r="0" b="0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723" w:rsidSect="0030118A">
      <w:pgSz w:w="16820" w:h="1190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Sans">
    <w:altName w:val="Gill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EAF"/>
    <w:rsid w:val="00060025"/>
    <w:rsid w:val="00072189"/>
    <w:rsid w:val="000B6AD6"/>
    <w:rsid w:val="000D0E24"/>
    <w:rsid w:val="000E2C15"/>
    <w:rsid w:val="00106E70"/>
    <w:rsid w:val="00150203"/>
    <w:rsid w:val="001540A2"/>
    <w:rsid w:val="00186C4A"/>
    <w:rsid w:val="001A4889"/>
    <w:rsid w:val="001D3712"/>
    <w:rsid w:val="001F0BCC"/>
    <w:rsid w:val="00224C08"/>
    <w:rsid w:val="0023333E"/>
    <w:rsid w:val="00234E1D"/>
    <w:rsid w:val="00235723"/>
    <w:rsid w:val="0024084F"/>
    <w:rsid w:val="00275957"/>
    <w:rsid w:val="002A5474"/>
    <w:rsid w:val="002B058A"/>
    <w:rsid w:val="002E2472"/>
    <w:rsid w:val="0030118A"/>
    <w:rsid w:val="00320E8A"/>
    <w:rsid w:val="00346B24"/>
    <w:rsid w:val="0035290D"/>
    <w:rsid w:val="004501F9"/>
    <w:rsid w:val="004815A1"/>
    <w:rsid w:val="004F7BD7"/>
    <w:rsid w:val="00501551"/>
    <w:rsid w:val="005045F4"/>
    <w:rsid w:val="00521720"/>
    <w:rsid w:val="00541AED"/>
    <w:rsid w:val="00546468"/>
    <w:rsid w:val="00586EC5"/>
    <w:rsid w:val="005D1AF7"/>
    <w:rsid w:val="005D2D29"/>
    <w:rsid w:val="005D38D9"/>
    <w:rsid w:val="005E1346"/>
    <w:rsid w:val="00620E9B"/>
    <w:rsid w:val="006A71F9"/>
    <w:rsid w:val="006A786A"/>
    <w:rsid w:val="006E06E4"/>
    <w:rsid w:val="006F28EE"/>
    <w:rsid w:val="00713C81"/>
    <w:rsid w:val="007740CD"/>
    <w:rsid w:val="007A759A"/>
    <w:rsid w:val="007C6E69"/>
    <w:rsid w:val="007F1B6F"/>
    <w:rsid w:val="0082086D"/>
    <w:rsid w:val="00851541"/>
    <w:rsid w:val="008C6F19"/>
    <w:rsid w:val="008F7A83"/>
    <w:rsid w:val="0093193C"/>
    <w:rsid w:val="0093664F"/>
    <w:rsid w:val="009568F4"/>
    <w:rsid w:val="00972495"/>
    <w:rsid w:val="00973992"/>
    <w:rsid w:val="00990E5C"/>
    <w:rsid w:val="009A7D90"/>
    <w:rsid w:val="009B190C"/>
    <w:rsid w:val="009D6334"/>
    <w:rsid w:val="00A24609"/>
    <w:rsid w:val="00A415F6"/>
    <w:rsid w:val="00A9655C"/>
    <w:rsid w:val="00A96F85"/>
    <w:rsid w:val="00AA20D3"/>
    <w:rsid w:val="00AB6F83"/>
    <w:rsid w:val="00AB77DE"/>
    <w:rsid w:val="00AE14E0"/>
    <w:rsid w:val="00AF0461"/>
    <w:rsid w:val="00B313BC"/>
    <w:rsid w:val="00B40F2D"/>
    <w:rsid w:val="00B63B6C"/>
    <w:rsid w:val="00B66508"/>
    <w:rsid w:val="00B97877"/>
    <w:rsid w:val="00BA7CE7"/>
    <w:rsid w:val="00BB0A2A"/>
    <w:rsid w:val="00BD4D14"/>
    <w:rsid w:val="00C012BC"/>
    <w:rsid w:val="00C14D86"/>
    <w:rsid w:val="00C15B70"/>
    <w:rsid w:val="00C82993"/>
    <w:rsid w:val="00DA03B0"/>
    <w:rsid w:val="00DA5AE9"/>
    <w:rsid w:val="00DC1837"/>
    <w:rsid w:val="00DE48E5"/>
    <w:rsid w:val="00E11E0F"/>
    <w:rsid w:val="00E647A8"/>
    <w:rsid w:val="00E666EF"/>
    <w:rsid w:val="00E95EAF"/>
    <w:rsid w:val="00ED56A2"/>
    <w:rsid w:val="00F3016C"/>
    <w:rsid w:val="00F7358F"/>
    <w:rsid w:val="00FA58C1"/>
    <w:rsid w:val="00FD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99D1634-59F9-44C3-A61E-2EC6C034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AF04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0461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link w:val="SubtitleChar"/>
    <w:uiPriority w:val="99"/>
    <w:qFormat/>
    <w:rsid w:val="0097249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illSans" w:hAnsi="GillSans" w:cs="GillSans"/>
      <w:color w:val="0D51A0"/>
      <w:sz w:val="30"/>
      <w:szCs w:val="30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rsid w:val="00972495"/>
    <w:rPr>
      <w:rFonts w:ascii="GillSans" w:hAnsi="GillSans" w:cs="GillSans"/>
      <w:color w:val="0D51A0"/>
      <w:sz w:val="30"/>
      <w:szCs w:val="30"/>
      <w:lang w:val="en-GB"/>
    </w:rPr>
  </w:style>
  <w:style w:type="paragraph" w:styleId="NoSpacing">
    <w:name w:val="No Spacing"/>
    <w:uiPriority w:val="1"/>
    <w:qFormat/>
    <w:rsid w:val="007C6E69"/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224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gif"/><Relationship Id="rId19" Type="http://schemas.openxmlformats.org/officeDocument/2006/relationships/image" Target="media/image16.emf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a.graham\AppData\Local\Temp\Temp1_wearebwa-f79174.zip\7408_HOD_Regional_Directory_Template_Icon_Tool_Kit_A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7408_HOD_Regional_Directory_Template_Icon_Tool_Kit_AW.dotx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Nicola</dc:creator>
  <cp:lastModifiedBy>Maria Battley</cp:lastModifiedBy>
  <cp:revision>2</cp:revision>
  <cp:lastPrinted>2015-07-31T08:03:00Z</cp:lastPrinted>
  <dcterms:created xsi:type="dcterms:W3CDTF">2016-07-27T18:13:00Z</dcterms:created>
  <dcterms:modified xsi:type="dcterms:W3CDTF">2016-07-27T18:13:00Z</dcterms:modified>
</cp:coreProperties>
</file>